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09804d11642c45d1" Type="http://schemas.microsoft.com/office/2007/relationships/ui/extensibility" Target="customUI/customUI144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EA415B" w14:paraId="1366C611" w14:textId="77777777">
        <w:tc>
          <w:tcPr>
            <w:tcW w:w="11016" w:type="dxa"/>
            <w:shd w:val="clear" w:color="auto" w:fill="495E00" w:themeFill="accent1" w:themeFillShade="80"/>
          </w:tcPr>
          <w:p w14:paraId="7600AFD7" w14:textId="422A9258" w:rsidR="00EA415B" w:rsidRDefault="00531012">
            <w:pPr>
              <w:pStyle w:val="Month"/>
            </w:pPr>
            <w:r>
              <w:t>November</w:t>
            </w:r>
          </w:p>
        </w:tc>
      </w:tr>
      <w:tr w:rsidR="00EA415B" w14:paraId="09566C6E" w14:textId="77777777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495E00" w:themeFill="accent1" w:themeFillShade="80"/>
          </w:tcPr>
          <w:p w14:paraId="68C9307F" w14:textId="3BC6FEEE" w:rsidR="00EA415B" w:rsidRDefault="00375B27">
            <w:pPr>
              <w:pStyle w:val="Year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 w:rsidR="00531012">
              <w:t>2021</w:t>
            </w:r>
            <w:r>
              <w:fldChar w:fldCharType="end"/>
            </w:r>
          </w:p>
        </w:tc>
      </w:tr>
      <w:tr w:rsidR="00EA415B" w14:paraId="7FBE7F90" w14:textId="77777777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538A67D7" w14:textId="4DA1EEC3" w:rsidR="00EA415B" w:rsidRDefault="007E5B27">
            <w:pPr>
              <w:pStyle w:val="Subtitle"/>
            </w:pPr>
            <w:r>
              <w:t>Lunch Menu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EA415B" w14:paraId="2CA18A13" w14:textId="77777777" w:rsidTr="00EA415B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4A30BD0F" w14:textId="5306C63C" w:rsidR="00EA415B" w:rsidRPr="00012E4F" w:rsidRDefault="00012E4F">
            <w:pPr>
              <w:pStyle w:val="Title"/>
              <w:rPr>
                <w:rFonts w:ascii="Curlz MT" w:hAnsi="Curlz MT"/>
                <w:b/>
                <w:bCs/>
                <w:sz w:val="76"/>
                <w:szCs w:val="76"/>
                <w:lang w:val="fr-FR"/>
              </w:rPr>
            </w:pPr>
            <w:r w:rsidRPr="00012E4F">
              <w:rPr>
                <w:rFonts w:ascii="Curlz MT" w:hAnsi="Curlz MT"/>
                <w:b/>
                <w:bCs/>
                <w:sz w:val="76"/>
                <w:szCs w:val="76"/>
                <w:lang w:val="fr-FR"/>
              </w:rPr>
              <w:t xml:space="preserve">             </w:t>
            </w:r>
            <w:r w:rsidRPr="00012E4F">
              <w:rPr>
                <w:rFonts w:ascii="Curlz MT" w:hAnsi="Curlz MT"/>
                <w:b/>
                <w:bCs/>
                <w:sz w:val="76"/>
                <w:szCs w:val="76"/>
                <w:lang w:val="fr-FR"/>
              </w:rPr>
              <w:t>Happy</w:t>
            </w:r>
          </w:p>
          <w:p w14:paraId="633AC22A" w14:textId="15C7694B" w:rsidR="00012E4F" w:rsidRPr="00012E4F" w:rsidRDefault="00012E4F">
            <w:pPr>
              <w:pStyle w:val="Title"/>
              <w:rPr>
                <w:rFonts w:ascii="Curlz MT" w:hAnsi="Curlz MT"/>
                <w:b/>
                <w:bCs/>
                <w:sz w:val="76"/>
                <w:szCs w:val="76"/>
              </w:rPr>
            </w:pPr>
            <w:r w:rsidRPr="00012E4F">
              <w:rPr>
                <w:rFonts w:ascii="Curlz MT" w:hAnsi="Curlz MT"/>
                <w:b/>
                <w:bCs/>
                <w:sz w:val="76"/>
                <w:szCs w:val="76"/>
                <w:lang w:val="fr-FR"/>
              </w:rPr>
              <w:t xml:space="preserve">        Thanksgiving !</w:t>
            </w:r>
          </w:p>
          <w:p w14:paraId="4AD1CB21" w14:textId="6740B000" w:rsidR="00EA415B" w:rsidRDefault="00EA415B" w:rsidP="00012E4F">
            <w:pPr>
              <w:pStyle w:val="BodyText"/>
              <w:tabs>
                <w:tab w:val="left" w:pos="1956"/>
              </w:tabs>
              <w:rPr>
                <w:lang w:val="fr-FR"/>
              </w:rPr>
            </w:pPr>
          </w:p>
        </w:tc>
        <w:tc>
          <w:tcPr>
            <w:tcW w:w="4186" w:type="dxa"/>
          </w:tcPr>
          <w:p w14:paraId="6D6A934B" w14:textId="61DA028F" w:rsidR="00EA415B" w:rsidRDefault="00012E4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A125AF" wp14:editId="4FF384CF">
                  <wp:extent cx="2044221" cy="2175598"/>
                  <wp:effectExtent l="381000" t="361950" r="394335" b="3581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0">
                            <a:extLs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63983">
                            <a:off x="0" y="0"/>
                            <a:ext cx="2051496" cy="218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16"/>
        <w:gridCol w:w="1530"/>
        <w:gridCol w:w="1584"/>
        <w:gridCol w:w="1543"/>
        <w:gridCol w:w="1533"/>
        <w:gridCol w:w="1542"/>
      </w:tblGrid>
      <w:tr w:rsidR="00EA415B" w14:paraId="46C2ECE9" w14:textId="77777777" w:rsidTr="00FA13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36" w:type="dxa"/>
          </w:tcPr>
          <w:p w14:paraId="4C3ACF0C" w14:textId="77777777" w:rsidR="00EA415B" w:rsidRDefault="00785CC8">
            <w:pPr>
              <w:pStyle w:val="Days"/>
            </w:pPr>
            <w:sdt>
              <w:sdtPr>
                <w:id w:val="2085032416"/>
                <w:placeholder>
                  <w:docPart w:val="286AF440D0874C1290223225A1F79418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Sunday</w:t>
                </w:r>
              </w:sdtContent>
            </w:sdt>
          </w:p>
        </w:tc>
        <w:tc>
          <w:tcPr>
            <w:tcW w:w="1516" w:type="dxa"/>
          </w:tcPr>
          <w:p w14:paraId="0725D887" w14:textId="77777777" w:rsidR="00EA415B" w:rsidRDefault="00785CC8">
            <w:pPr>
              <w:pStyle w:val="Days"/>
            </w:pPr>
            <w:sdt>
              <w:sdtPr>
                <w:id w:val="2141225648"/>
                <w:placeholder>
                  <w:docPart w:val="E96BE45F71D24D1FBF1FDB879C35F874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Monday</w:t>
                </w:r>
              </w:sdtContent>
            </w:sdt>
          </w:p>
        </w:tc>
        <w:tc>
          <w:tcPr>
            <w:tcW w:w="1530" w:type="dxa"/>
          </w:tcPr>
          <w:p w14:paraId="51F06C5D" w14:textId="77777777" w:rsidR="00EA415B" w:rsidRDefault="00785CC8">
            <w:pPr>
              <w:pStyle w:val="Days"/>
            </w:pPr>
            <w:sdt>
              <w:sdtPr>
                <w:id w:val="-225834277"/>
                <w:placeholder>
                  <w:docPart w:val="AE7717040D814953BD158E7D592AF8D2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Tuesday</w:t>
                </w:r>
              </w:sdtContent>
            </w:sdt>
          </w:p>
        </w:tc>
        <w:tc>
          <w:tcPr>
            <w:tcW w:w="1584" w:type="dxa"/>
          </w:tcPr>
          <w:p w14:paraId="0F7A03E7" w14:textId="77777777" w:rsidR="00EA415B" w:rsidRDefault="00785CC8">
            <w:pPr>
              <w:pStyle w:val="Days"/>
            </w:pPr>
            <w:sdt>
              <w:sdtPr>
                <w:id w:val="-1121838800"/>
                <w:placeholder>
                  <w:docPart w:val="4FAFC353DD4945D1857CBE5A7FEFD226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Wednesday</w:t>
                </w:r>
              </w:sdtContent>
            </w:sdt>
          </w:p>
        </w:tc>
        <w:tc>
          <w:tcPr>
            <w:tcW w:w="1543" w:type="dxa"/>
          </w:tcPr>
          <w:p w14:paraId="56F47FC5" w14:textId="77777777" w:rsidR="00EA415B" w:rsidRDefault="00785CC8">
            <w:pPr>
              <w:pStyle w:val="Days"/>
            </w:pPr>
            <w:sdt>
              <w:sdtPr>
                <w:id w:val="-1805692476"/>
                <w:placeholder>
                  <w:docPart w:val="60FD22B4AB8B47B2A5F91F99D6B95C4C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Thursday</w:t>
                </w:r>
              </w:sdtContent>
            </w:sdt>
          </w:p>
        </w:tc>
        <w:tc>
          <w:tcPr>
            <w:tcW w:w="1533" w:type="dxa"/>
          </w:tcPr>
          <w:p w14:paraId="7CD69403" w14:textId="77777777" w:rsidR="00EA415B" w:rsidRDefault="00785CC8">
            <w:pPr>
              <w:pStyle w:val="Days"/>
            </w:pPr>
            <w:sdt>
              <w:sdtPr>
                <w:id w:val="815225377"/>
                <w:placeholder>
                  <w:docPart w:val="86F07EBDF1D44DE4A67895D5E1E5CDF4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Friday</w:t>
                </w:r>
              </w:sdtContent>
            </w:sdt>
          </w:p>
        </w:tc>
        <w:tc>
          <w:tcPr>
            <w:tcW w:w="1542" w:type="dxa"/>
          </w:tcPr>
          <w:p w14:paraId="4EF92310" w14:textId="77777777" w:rsidR="00EA415B" w:rsidRDefault="00785CC8">
            <w:pPr>
              <w:pStyle w:val="Days"/>
            </w:pPr>
            <w:sdt>
              <w:sdtPr>
                <w:id w:val="36251574"/>
                <w:placeholder>
                  <w:docPart w:val="2B7CF0FC87924E3F9B29E027EE4F9504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Saturday</w:t>
                </w:r>
              </w:sdtContent>
            </w:sdt>
          </w:p>
        </w:tc>
      </w:tr>
      <w:tr w:rsidR="00EA415B" w14:paraId="0BF369F1" w14:textId="77777777" w:rsidTr="00FA13DA">
        <w:trPr>
          <w:trHeight w:val="315"/>
        </w:trPr>
        <w:tc>
          <w:tcPr>
            <w:tcW w:w="1536" w:type="dxa"/>
            <w:tcBorders>
              <w:bottom w:val="nil"/>
            </w:tcBorders>
          </w:tcPr>
          <w:p w14:paraId="3F078727" w14:textId="2569060B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531012">
              <w:instrText>Monday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16" w:type="dxa"/>
            <w:tcBorders>
              <w:bottom w:val="nil"/>
            </w:tcBorders>
          </w:tcPr>
          <w:p w14:paraId="1ED8BB36" w14:textId="240D3483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531012">
              <w:instrText>Monday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 w:rsidR="0054464E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separate"/>
            </w:r>
            <w:r w:rsidR="00531012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530" w:type="dxa"/>
            <w:tcBorders>
              <w:bottom w:val="nil"/>
            </w:tcBorders>
          </w:tcPr>
          <w:p w14:paraId="7B92CA80" w14:textId="7EDBD10C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531012">
              <w:instrText>Monday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 w:rsidR="00531012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531012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531012"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531012"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584" w:type="dxa"/>
            <w:tcBorders>
              <w:bottom w:val="nil"/>
            </w:tcBorders>
          </w:tcPr>
          <w:p w14:paraId="496F8011" w14:textId="309A2476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531012">
              <w:instrText>Monday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 w:rsidR="00531012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 w:rsidR="00531012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531012"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 w:rsidR="00531012"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543" w:type="dxa"/>
            <w:tcBorders>
              <w:bottom w:val="nil"/>
            </w:tcBorders>
          </w:tcPr>
          <w:p w14:paraId="5590F7D9" w14:textId="3107138A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531012">
              <w:instrText>Monday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 w:rsidR="00531012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531012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531012"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 w:rsidR="00531012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533" w:type="dxa"/>
            <w:tcBorders>
              <w:bottom w:val="nil"/>
            </w:tcBorders>
          </w:tcPr>
          <w:p w14:paraId="35811A59" w14:textId="526F9B26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531012">
              <w:instrText>Monday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 w:rsidR="00531012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 w:rsidR="00531012"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531012"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 w:rsidR="00531012"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542" w:type="dxa"/>
            <w:tcBorders>
              <w:bottom w:val="nil"/>
            </w:tcBorders>
          </w:tcPr>
          <w:p w14:paraId="34DC8BFE" w14:textId="3A58A5DD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531012">
              <w:instrText>Monday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 w:rsidR="00531012"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531012"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531012">
              <w:rPr>
                <w:noProof/>
              </w:rPr>
              <w:instrText>6</w:instrText>
            </w:r>
            <w:r>
              <w:fldChar w:fldCharType="end"/>
            </w:r>
            <w:r>
              <w:fldChar w:fldCharType="separate"/>
            </w:r>
            <w:r w:rsidR="00531012">
              <w:rPr>
                <w:noProof/>
              </w:rPr>
              <w:t>6</w:t>
            </w:r>
            <w:r>
              <w:fldChar w:fldCharType="end"/>
            </w:r>
          </w:p>
        </w:tc>
      </w:tr>
      <w:tr w:rsidR="00EA415B" w14:paraId="6CE33770" w14:textId="77777777" w:rsidTr="00012E4F">
        <w:trPr>
          <w:trHeight w:hRule="exact" w:val="1350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1433EDCA" w14:textId="77777777" w:rsidR="00EA415B" w:rsidRDefault="00EA415B"/>
        </w:tc>
        <w:tc>
          <w:tcPr>
            <w:tcW w:w="1516" w:type="dxa"/>
            <w:tcBorders>
              <w:top w:val="nil"/>
              <w:bottom w:val="single" w:sz="6" w:space="0" w:color="BFBFBF" w:themeColor="background1" w:themeShade="BF"/>
            </w:tcBorders>
          </w:tcPr>
          <w:p w14:paraId="655923D7" w14:textId="77777777" w:rsidR="00EA415B" w:rsidRDefault="00531012">
            <w:r>
              <w:t xml:space="preserve">Pepperoni </w:t>
            </w:r>
          </w:p>
          <w:p w14:paraId="01393307" w14:textId="522229FC" w:rsidR="00531012" w:rsidRDefault="00531012">
            <w:r>
              <w:t>Calzone</w:t>
            </w:r>
          </w:p>
          <w:p w14:paraId="0AA303B3" w14:textId="77777777" w:rsidR="00531012" w:rsidRDefault="00531012">
            <w:r>
              <w:t xml:space="preserve">Corn on cob </w:t>
            </w:r>
          </w:p>
          <w:p w14:paraId="18F1713A" w14:textId="77777777" w:rsidR="00531012" w:rsidRDefault="00531012">
            <w:r>
              <w:t>Glazed carrots</w:t>
            </w:r>
          </w:p>
          <w:p w14:paraId="463C653A" w14:textId="39B7DF9F" w:rsidR="00531012" w:rsidRDefault="00531012">
            <w:r>
              <w:t>Peaches</w:t>
            </w:r>
          </w:p>
          <w:p w14:paraId="27360A71" w14:textId="5A4E3F51" w:rsidR="00531012" w:rsidRDefault="00531012"/>
        </w:tc>
        <w:tc>
          <w:tcPr>
            <w:tcW w:w="1530" w:type="dxa"/>
            <w:tcBorders>
              <w:top w:val="nil"/>
              <w:bottom w:val="single" w:sz="6" w:space="0" w:color="BFBFBF" w:themeColor="background1" w:themeShade="BF"/>
            </w:tcBorders>
          </w:tcPr>
          <w:p w14:paraId="735C555D" w14:textId="77777777" w:rsidR="00EA415B" w:rsidRDefault="00531012">
            <w:r>
              <w:t>C</w:t>
            </w:r>
            <w:r w:rsidR="00FA13DA">
              <w:t>hicken tenders</w:t>
            </w:r>
          </w:p>
          <w:p w14:paraId="0A39E280" w14:textId="77777777" w:rsidR="00FA13DA" w:rsidRDefault="00FA13DA">
            <w:r>
              <w:t>French Fries</w:t>
            </w:r>
          </w:p>
          <w:p w14:paraId="4047EFC6" w14:textId="77777777" w:rsidR="00FA13DA" w:rsidRDefault="00FA13DA">
            <w:r>
              <w:t>Mixed Veggies</w:t>
            </w:r>
          </w:p>
          <w:p w14:paraId="5F3B6365" w14:textId="212151C8" w:rsidR="00FA13DA" w:rsidRDefault="00FA13DA">
            <w:r>
              <w:t>Pineapples</w:t>
            </w:r>
          </w:p>
        </w:tc>
        <w:tc>
          <w:tcPr>
            <w:tcW w:w="1584" w:type="dxa"/>
            <w:tcBorders>
              <w:top w:val="nil"/>
              <w:bottom w:val="single" w:sz="6" w:space="0" w:color="BFBFBF" w:themeColor="background1" w:themeShade="BF"/>
            </w:tcBorders>
          </w:tcPr>
          <w:p w14:paraId="15937EC7" w14:textId="77777777" w:rsidR="00EA415B" w:rsidRDefault="00FA13DA">
            <w:r>
              <w:t>Salisbury Steak</w:t>
            </w:r>
          </w:p>
          <w:p w14:paraId="1A51373E" w14:textId="77777777" w:rsidR="00FA13DA" w:rsidRDefault="00FA13DA">
            <w:r>
              <w:t>Mashed Potatoes</w:t>
            </w:r>
          </w:p>
          <w:p w14:paraId="2C88964F" w14:textId="77777777" w:rsidR="00FA13DA" w:rsidRDefault="00FA13DA">
            <w:r>
              <w:t>Green beans</w:t>
            </w:r>
          </w:p>
          <w:p w14:paraId="6C9E7342" w14:textId="77777777" w:rsidR="00FA13DA" w:rsidRDefault="00FA13DA">
            <w:r>
              <w:t>Pears</w:t>
            </w:r>
          </w:p>
          <w:p w14:paraId="04610B70" w14:textId="3B4DB755" w:rsidR="00FA13DA" w:rsidRDefault="00FA13DA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11DE6E88" w14:textId="77777777" w:rsidR="00EA415B" w:rsidRDefault="00FA13DA">
            <w:r>
              <w:t xml:space="preserve">Ham and Cheese </w:t>
            </w:r>
          </w:p>
          <w:p w14:paraId="4E69CE0F" w14:textId="0CEE8182" w:rsidR="00FA13DA" w:rsidRDefault="00FA13DA">
            <w:r>
              <w:t>Sandwich</w:t>
            </w:r>
          </w:p>
          <w:p w14:paraId="78438FC6" w14:textId="77777777" w:rsidR="00FA13DA" w:rsidRDefault="00FA13DA">
            <w:r>
              <w:t>Chips</w:t>
            </w:r>
          </w:p>
          <w:p w14:paraId="12AD800C" w14:textId="77777777" w:rsidR="00FA13DA" w:rsidRDefault="00FA13DA">
            <w:r>
              <w:t>Veggie dippers</w:t>
            </w:r>
          </w:p>
          <w:p w14:paraId="1A0070D3" w14:textId="1645DCF8" w:rsidR="00FA13DA" w:rsidRDefault="00FA13DA">
            <w:r>
              <w:t>juice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0D407E78" w14:textId="09D52558" w:rsidR="00EA415B" w:rsidRDefault="00FA13DA">
            <w:r>
              <w:t>BBQ Pork Sandwich</w:t>
            </w:r>
          </w:p>
          <w:p w14:paraId="6E7DF964" w14:textId="77777777" w:rsidR="00FA13DA" w:rsidRDefault="00FA13DA">
            <w:r>
              <w:t>Baked beans</w:t>
            </w:r>
          </w:p>
          <w:p w14:paraId="31D8C368" w14:textId="77777777" w:rsidR="00FA13DA" w:rsidRDefault="00FA13DA">
            <w:r>
              <w:t>Coleslaw</w:t>
            </w:r>
          </w:p>
          <w:p w14:paraId="5FD7860B" w14:textId="77777777" w:rsidR="00FA13DA" w:rsidRDefault="00FA13DA">
            <w:r>
              <w:t>Apple slices</w:t>
            </w:r>
          </w:p>
          <w:p w14:paraId="1DF51DC7" w14:textId="500874CC" w:rsidR="00FA13DA" w:rsidRDefault="00FA13DA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5F842DF0" w14:textId="77777777" w:rsidR="00EA415B" w:rsidRDefault="00EA415B"/>
        </w:tc>
      </w:tr>
      <w:tr w:rsidR="00EA415B" w14:paraId="0DD968AB" w14:textId="77777777" w:rsidTr="00FA13DA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63D2A910" w14:textId="2AD9B878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 w:rsidR="00531012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516" w:type="dxa"/>
            <w:tcBorders>
              <w:top w:val="single" w:sz="6" w:space="0" w:color="BFBFBF" w:themeColor="background1" w:themeShade="BF"/>
              <w:bottom w:val="nil"/>
            </w:tcBorders>
          </w:tcPr>
          <w:p w14:paraId="23ACC1E0" w14:textId="31BB5861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 w:rsidR="00531012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530" w:type="dxa"/>
            <w:tcBorders>
              <w:top w:val="single" w:sz="6" w:space="0" w:color="BFBFBF" w:themeColor="background1" w:themeShade="BF"/>
              <w:bottom w:val="nil"/>
            </w:tcBorders>
          </w:tcPr>
          <w:p w14:paraId="359679E7" w14:textId="059484AB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531012"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584" w:type="dxa"/>
            <w:tcBorders>
              <w:top w:val="single" w:sz="6" w:space="0" w:color="BFBFBF" w:themeColor="background1" w:themeShade="BF"/>
              <w:bottom w:val="nil"/>
            </w:tcBorders>
          </w:tcPr>
          <w:p w14:paraId="68CF705A" w14:textId="2E516926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 w:rsidR="00531012"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791619F0" w14:textId="7E035D7E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531012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5FEE05F2" w14:textId="013D81C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 w:rsidR="00531012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4966F532" w14:textId="691B9A29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531012">
              <w:rPr>
                <w:noProof/>
              </w:rPr>
              <w:t>13</w:t>
            </w:r>
            <w:r>
              <w:fldChar w:fldCharType="end"/>
            </w:r>
          </w:p>
        </w:tc>
      </w:tr>
      <w:tr w:rsidR="00EA415B" w14:paraId="2BADBCFB" w14:textId="77777777" w:rsidTr="00012E4F">
        <w:trPr>
          <w:trHeight w:hRule="exact" w:val="1377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68911201" w14:textId="77777777" w:rsidR="00EA415B" w:rsidRDefault="00EA415B"/>
        </w:tc>
        <w:tc>
          <w:tcPr>
            <w:tcW w:w="1516" w:type="dxa"/>
            <w:tcBorders>
              <w:top w:val="nil"/>
              <w:bottom w:val="single" w:sz="6" w:space="0" w:color="BFBFBF" w:themeColor="background1" w:themeShade="BF"/>
            </w:tcBorders>
          </w:tcPr>
          <w:p w14:paraId="26317AED" w14:textId="04303417" w:rsidR="00EA415B" w:rsidRPr="00012E4F" w:rsidRDefault="00FA13DA">
            <w:pPr>
              <w:rPr>
                <w:lang w:val="fr-FR"/>
              </w:rPr>
            </w:pPr>
            <w:r w:rsidRPr="00012E4F">
              <w:rPr>
                <w:lang w:val="fr-FR"/>
              </w:rPr>
              <w:t xml:space="preserve">Chicken, </w:t>
            </w:r>
            <w:r w:rsidR="00012E4F" w:rsidRPr="00012E4F">
              <w:rPr>
                <w:lang w:val="fr-FR"/>
              </w:rPr>
              <w:t>brocoli</w:t>
            </w:r>
            <w:r w:rsidRPr="00012E4F">
              <w:rPr>
                <w:lang w:val="fr-FR"/>
              </w:rPr>
              <w:t xml:space="preserve"> </w:t>
            </w:r>
            <w:r w:rsidR="00012E4F">
              <w:rPr>
                <w:lang w:val="fr-FR"/>
              </w:rPr>
              <w:t>&amp; R</w:t>
            </w:r>
            <w:r w:rsidRPr="00012E4F">
              <w:rPr>
                <w:lang w:val="fr-FR"/>
              </w:rPr>
              <w:t>ice casserole</w:t>
            </w:r>
          </w:p>
          <w:p w14:paraId="46C40024" w14:textId="77777777" w:rsidR="00FA13DA" w:rsidRPr="00012E4F" w:rsidRDefault="00FA13DA">
            <w:pPr>
              <w:rPr>
                <w:lang w:val="fr-FR"/>
              </w:rPr>
            </w:pPr>
            <w:r w:rsidRPr="00012E4F">
              <w:rPr>
                <w:lang w:val="fr-FR"/>
              </w:rPr>
              <w:t xml:space="preserve">Mandarin </w:t>
            </w:r>
            <w:proofErr w:type="gramStart"/>
            <w:r w:rsidRPr="00012E4F">
              <w:rPr>
                <w:lang w:val="fr-FR"/>
              </w:rPr>
              <w:t>oranges</w:t>
            </w:r>
            <w:proofErr w:type="gramEnd"/>
          </w:p>
          <w:p w14:paraId="206C9ECF" w14:textId="5CD5FF14" w:rsidR="00FA13DA" w:rsidRDefault="00FA13DA"/>
        </w:tc>
        <w:tc>
          <w:tcPr>
            <w:tcW w:w="1530" w:type="dxa"/>
            <w:tcBorders>
              <w:top w:val="nil"/>
              <w:bottom w:val="single" w:sz="6" w:space="0" w:color="BFBFBF" w:themeColor="background1" w:themeShade="BF"/>
            </w:tcBorders>
          </w:tcPr>
          <w:p w14:paraId="15CDCCC8" w14:textId="77777777" w:rsidR="00EA415B" w:rsidRDefault="00FA13DA">
            <w:r>
              <w:t>Hotdog</w:t>
            </w:r>
          </w:p>
          <w:p w14:paraId="23123D40" w14:textId="77777777" w:rsidR="00FA13DA" w:rsidRDefault="00FA13DA">
            <w:r>
              <w:t>Potato Wedges</w:t>
            </w:r>
          </w:p>
          <w:p w14:paraId="72CDB095" w14:textId="28AA0DEE" w:rsidR="00FA13DA" w:rsidRDefault="00FA13DA">
            <w:r>
              <w:t xml:space="preserve">Carrots </w:t>
            </w:r>
            <w:r w:rsidR="00012E4F">
              <w:t>&amp;</w:t>
            </w:r>
            <w:r>
              <w:t>Peas</w:t>
            </w:r>
          </w:p>
          <w:p w14:paraId="1C8579A1" w14:textId="77777777" w:rsidR="00FA13DA" w:rsidRDefault="00FA13DA">
            <w:r>
              <w:t xml:space="preserve">Peaches </w:t>
            </w:r>
          </w:p>
          <w:p w14:paraId="02153B01" w14:textId="164B2BA4" w:rsidR="00FA13DA" w:rsidRDefault="00FA13DA"/>
        </w:tc>
        <w:tc>
          <w:tcPr>
            <w:tcW w:w="1584" w:type="dxa"/>
            <w:tcBorders>
              <w:top w:val="nil"/>
              <w:bottom w:val="single" w:sz="6" w:space="0" w:color="BFBFBF" w:themeColor="background1" w:themeShade="BF"/>
            </w:tcBorders>
          </w:tcPr>
          <w:p w14:paraId="1125497E" w14:textId="77777777" w:rsidR="00EA415B" w:rsidRDefault="008D7935">
            <w:r>
              <w:t>Chili</w:t>
            </w:r>
          </w:p>
          <w:p w14:paraId="2808B454" w14:textId="77777777" w:rsidR="008D7935" w:rsidRDefault="008D7935">
            <w:r>
              <w:t>Cheese toast</w:t>
            </w:r>
          </w:p>
          <w:p w14:paraId="3D2D4950" w14:textId="77777777" w:rsidR="008D7935" w:rsidRDefault="008D7935">
            <w:r>
              <w:t>Cocktail fruit</w:t>
            </w:r>
          </w:p>
          <w:p w14:paraId="038533A3" w14:textId="18A78D91" w:rsidR="008D7935" w:rsidRDefault="008D7935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0D5A070B" w14:textId="77777777" w:rsidR="00012E4F" w:rsidRDefault="00012E4F">
            <w:r>
              <w:t xml:space="preserve">   </w:t>
            </w:r>
          </w:p>
          <w:p w14:paraId="281AB661" w14:textId="0DFD7260" w:rsidR="00EA415B" w:rsidRDefault="00012E4F">
            <w:r>
              <w:t xml:space="preserve">   Veteran’s Day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79BE9976" w14:textId="77777777" w:rsidR="00EA415B" w:rsidRDefault="008D7935">
            <w:r>
              <w:t>Chicken Quesadilla</w:t>
            </w:r>
          </w:p>
          <w:p w14:paraId="0EED8E06" w14:textId="77777777" w:rsidR="008D7935" w:rsidRDefault="008D7935">
            <w:r>
              <w:t>Spanish rice</w:t>
            </w:r>
          </w:p>
          <w:p w14:paraId="112CAA2A" w14:textId="77777777" w:rsidR="008D7935" w:rsidRDefault="008D7935">
            <w:r>
              <w:t>Mexican corn</w:t>
            </w:r>
          </w:p>
          <w:p w14:paraId="23D3809F" w14:textId="67007E78" w:rsidR="008D7935" w:rsidRDefault="008D7935">
            <w:r>
              <w:t>juice</w:t>
            </w: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03FA12BE" w14:textId="77777777" w:rsidR="00EA415B" w:rsidRDefault="00EA415B"/>
        </w:tc>
      </w:tr>
      <w:tr w:rsidR="00EA415B" w14:paraId="5E83E2C3" w14:textId="77777777" w:rsidTr="00FA13DA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4337C2FC" w14:textId="1427AF92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 w:rsidR="00531012"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516" w:type="dxa"/>
            <w:tcBorders>
              <w:top w:val="single" w:sz="6" w:space="0" w:color="BFBFBF" w:themeColor="background1" w:themeShade="BF"/>
              <w:bottom w:val="nil"/>
            </w:tcBorders>
          </w:tcPr>
          <w:p w14:paraId="4D401EEA" w14:textId="4B3CEB05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 w:rsidR="00531012"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530" w:type="dxa"/>
            <w:tcBorders>
              <w:top w:val="single" w:sz="6" w:space="0" w:color="BFBFBF" w:themeColor="background1" w:themeShade="BF"/>
              <w:bottom w:val="nil"/>
            </w:tcBorders>
          </w:tcPr>
          <w:p w14:paraId="2FEEE59A" w14:textId="53822953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 w:rsidR="00531012"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584" w:type="dxa"/>
            <w:tcBorders>
              <w:top w:val="single" w:sz="6" w:space="0" w:color="BFBFBF" w:themeColor="background1" w:themeShade="BF"/>
              <w:bottom w:val="nil"/>
            </w:tcBorders>
          </w:tcPr>
          <w:p w14:paraId="7AEB22AD" w14:textId="7755F96C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 w:rsidR="00531012"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299E4FF8" w14:textId="39F0867D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 w:rsidR="00531012"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396EA028" w14:textId="315215F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 w:rsidR="00531012"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6402E7CF" w14:textId="5F60AB76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 w:rsidR="00531012">
              <w:rPr>
                <w:noProof/>
              </w:rPr>
              <w:t>20</w:t>
            </w:r>
            <w:r>
              <w:fldChar w:fldCharType="end"/>
            </w:r>
          </w:p>
        </w:tc>
      </w:tr>
      <w:tr w:rsidR="00EA415B" w14:paraId="79E12CBB" w14:textId="77777777" w:rsidTr="00FA13DA">
        <w:trPr>
          <w:trHeight w:hRule="exact" w:val="1557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049F48A2" w14:textId="77777777" w:rsidR="00EA415B" w:rsidRDefault="00EA415B"/>
        </w:tc>
        <w:tc>
          <w:tcPr>
            <w:tcW w:w="1516" w:type="dxa"/>
            <w:tcBorders>
              <w:top w:val="nil"/>
              <w:bottom w:val="single" w:sz="6" w:space="0" w:color="BFBFBF" w:themeColor="background1" w:themeShade="BF"/>
            </w:tcBorders>
          </w:tcPr>
          <w:p w14:paraId="2302FD54" w14:textId="77777777" w:rsidR="00EA415B" w:rsidRDefault="008D7935">
            <w:r>
              <w:t>Corndog</w:t>
            </w:r>
          </w:p>
          <w:p w14:paraId="0F087A3C" w14:textId="77777777" w:rsidR="008D7935" w:rsidRDefault="008D7935">
            <w:r>
              <w:t>Sweet potato fries</w:t>
            </w:r>
          </w:p>
          <w:p w14:paraId="63D9E85A" w14:textId="77777777" w:rsidR="008D7935" w:rsidRDefault="008D7935">
            <w:r>
              <w:t xml:space="preserve">Corn on cob </w:t>
            </w:r>
          </w:p>
          <w:p w14:paraId="31F403CD" w14:textId="0BAE6786" w:rsidR="008D7935" w:rsidRDefault="008D7935">
            <w:r>
              <w:t>Grapes</w:t>
            </w:r>
          </w:p>
          <w:p w14:paraId="6DB210A4" w14:textId="6EEEAB58" w:rsidR="008D7935" w:rsidRDefault="008D7935"/>
        </w:tc>
        <w:tc>
          <w:tcPr>
            <w:tcW w:w="1530" w:type="dxa"/>
            <w:tcBorders>
              <w:top w:val="nil"/>
              <w:bottom w:val="single" w:sz="6" w:space="0" w:color="BFBFBF" w:themeColor="background1" w:themeShade="BF"/>
            </w:tcBorders>
          </w:tcPr>
          <w:p w14:paraId="5EE0E082" w14:textId="77777777" w:rsidR="00EA415B" w:rsidRDefault="008D7935">
            <w:r>
              <w:t>Taco Soup</w:t>
            </w:r>
          </w:p>
          <w:p w14:paraId="1A36370F" w14:textId="77777777" w:rsidR="008D7935" w:rsidRDefault="008D7935">
            <w:r>
              <w:t>Tortilla Chips</w:t>
            </w:r>
          </w:p>
          <w:p w14:paraId="717EA597" w14:textId="77777777" w:rsidR="008D7935" w:rsidRDefault="008D7935">
            <w:r>
              <w:t>Oranges</w:t>
            </w:r>
          </w:p>
          <w:p w14:paraId="633560B5" w14:textId="55304D99" w:rsidR="008D7935" w:rsidRDefault="008D7935"/>
        </w:tc>
        <w:tc>
          <w:tcPr>
            <w:tcW w:w="1584" w:type="dxa"/>
            <w:tcBorders>
              <w:top w:val="nil"/>
              <w:bottom w:val="single" w:sz="6" w:space="0" w:color="BFBFBF" w:themeColor="background1" w:themeShade="BF"/>
            </w:tcBorders>
          </w:tcPr>
          <w:p w14:paraId="2FA310B6" w14:textId="2508B4C4" w:rsidR="00EA415B" w:rsidRDefault="008D7935">
            <w:r>
              <w:t>Turkey, Pepperoni cheese sandwich</w:t>
            </w:r>
          </w:p>
          <w:p w14:paraId="6D0A2269" w14:textId="77777777" w:rsidR="008D7935" w:rsidRDefault="008D7935">
            <w:r>
              <w:t>Chips</w:t>
            </w:r>
          </w:p>
          <w:p w14:paraId="1CA64C6E" w14:textId="77777777" w:rsidR="008D7935" w:rsidRDefault="008D7935">
            <w:r>
              <w:t>Steamed broccoli</w:t>
            </w:r>
          </w:p>
          <w:p w14:paraId="11CBE6C9" w14:textId="391DBF86" w:rsidR="008D7935" w:rsidRDefault="008D7935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2EA1956F" w14:textId="77777777" w:rsidR="00EA415B" w:rsidRDefault="007E5B27">
            <w:r>
              <w:t>Baked Ham or Turkey with gravy</w:t>
            </w:r>
          </w:p>
          <w:p w14:paraId="3E1D01AC" w14:textId="77777777" w:rsidR="007E5B27" w:rsidRDefault="007E5B27">
            <w:r>
              <w:t>Yams</w:t>
            </w:r>
          </w:p>
          <w:p w14:paraId="46E46340" w14:textId="77777777" w:rsidR="007E5B27" w:rsidRDefault="007E5B27">
            <w:r>
              <w:t>Collard greens</w:t>
            </w:r>
          </w:p>
          <w:p w14:paraId="56615721" w14:textId="0B727712" w:rsidR="007E5B27" w:rsidRDefault="007E5B27">
            <w:r>
              <w:t>dressing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7649D090" w14:textId="77777777" w:rsidR="00EA415B" w:rsidRDefault="007E5B27">
            <w:r>
              <w:t>Mexican Pizza</w:t>
            </w:r>
          </w:p>
          <w:p w14:paraId="51CAFFDD" w14:textId="77777777" w:rsidR="007E5B27" w:rsidRDefault="007E5B27">
            <w:r>
              <w:t>French Fries</w:t>
            </w:r>
          </w:p>
          <w:p w14:paraId="3D5AF2AB" w14:textId="77777777" w:rsidR="007E5B27" w:rsidRDefault="007E5B27">
            <w:r>
              <w:t>Side salad</w:t>
            </w:r>
          </w:p>
          <w:p w14:paraId="6F5869F9" w14:textId="666186CF" w:rsidR="007E5B27" w:rsidRDefault="007E5B27">
            <w:r>
              <w:t>juice</w:t>
            </w: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2DE65F42" w14:textId="77777777" w:rsidR="00EA415B" w:rsidRDefault="00EA415B"/>
        </w:tc>
      </w:tr>
      <w:tr w:rsidR="00EA415B" w14:paraId="73431E8E" w14:textId="77777777" w:rsidTr="00FA13DA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4E7E0642" w14:textId="56D3570D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 w:rsidR="00531012"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516" w:type="dxa"/>
            <w:tcBorders>
              <w:top w:val="single" w:sz="6" w:space="0" w:color="BFBFBF" w:themeColor="background1" w:themeShade="BF"/>
              <w:bottom w:val="nil"/>
            </w:tcBorders>
          </w:tcPr>
          <w:p w14:paraId="53C2E36C" w14:textId="79EA48DE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 w:rsidR="00531012"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530" w:type="dxa"/>
            <w:tcBorders>
              <w:top w:val="single" w:sz="6" w:space="0" w:color="BFBFBF" w:themeColor="background1" w:themeShade="BF"/>
              <w:bottom w:val="nil"/>
            </w:tcBorders>
          </w:tcPr>
          <w:p w14:paraId="769B9114" w14:textId="2449CC3F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 w:rsidR="00531012"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584" w:type="dxa"/>
            <w:tcBorders>
              <w:top w:val="single" w:sz="6" w:space="0" w:color="BFBFBF" w:themeColor="background1" w:themeShade="BF"/>
              <w:bottom w:val="nil"/>
            </w:tcBorders>
          </w:tcPr>
          <w:p w14:paraId="4919AD38" w14:textId="7E3B1B06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 w:rsidR="00531012"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7917080B" w14:textId="29249565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 w:rsidR="00531012"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039C91E0" w14:textId="135A1F84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 w:rsidR="00531012"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2894E5DD" w14:textId="263E37B3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 w:rsidR="00531012">
              <w:rPr>
                <w:noProof/>
              </w:rPr>
              <w:t>27</w:t>
            </w:r>
            <w:r>
              <w:fldChar w:fldCharType="end"/>
            </w:r>
          </w:p>
        </w:tc>
      </w:tr>
      <w:tr w:rsidR="00EA415B" w14:paraId="210BEA7D" w14:textId="77777777" w:rsidTr="00012E4F">
        <w:trPr>
          <w:trHeight w:hRule="exact" w:val="675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70F83487" w14:textId="77777777" w:rsidR="00EA415B" w:rsidRDefault="00EA415B"/>
        </w:tc>
        <w:tc>
          <w:tcPr>
            <w:tcW w:w="1516" w:type="dxa"/>
            <w:tcBorders>
              <w:top w:val="nil"/>
              <w:bottom w:val="single" w:sz="6" w:space="0" w:color="BFBFBF" w:themeColor="background1" w:themeShade="BF"/>
            </w:tcBorders>
          </w:tcPr>
          <w:p w14:paraId="7D04247D" w14:textId="65910608" w:rsidR="00EA415B" w:rsidRDefault="00EA415B"/>
        </w:tc>
        <w:tc>
          <w:tcPr>
            <w:tcW w:w="1530" w:type="dxa"/>
            <w:tcBorders>
              <w:top w:val="nil"/>
              <w:bottom w:val="single" w:sz="6" w:space="0" w:color="BFBFBF" w:themeColor="background1" w:themeShade="BF"/>
            </w:tcBorders>
          </w:tcPr>
          <w:p w14:paraId="22F8BC95" w14:textId="55870941" w:rsidR="00EA415B" w:rsidRDefault="00EA415B"/>
        </w:tc>
        <w:tc>
          <w:tcPr>
            <w:tcW w:w="1584" w:type="dxa"/>
            <w:tcBorders>
              <w:top w:val="nil"/>
              <w:bottom w:val="single" w:sz="6" w:space="0" w:color="BFBFBF" w:themeColor="background1" w:themeShade="BF"/>
            </w:tcBorders>
          </w:tcPr>
          <w:p w14:paraId="3B676CA2" w14:textId="77777777" w:rsidR="00EA415B" w:rsidRDefault="00EA415B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09BF47CA" w14:textId="2BFA5493" w:rsidR="00EA415B" w:rsidRDefault="00012E4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9CE06CF" wp14:editId="64DD58CD">
                      <wp:simplePos x="0" y="0"/>
                      <wp:positionH relativeFrom="column">
                        <wp:posOffset>-2868930</wp:posOffset>
                      </wp:positionH>
                      <wp:positionV relativeFrom="paragraph">
                        <wp:posOffset>31115</wp:posOffset>
                      </wp:positionV>
                      <wp:extent cx="4610100" cy="342900"/>
                      <wp:effectExtent l="0" t="0" r="19050" b="1905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01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A48053F" w14:textId="0DC02CBD" w:rsidR="00012E4F" w:rsidRPr="00012E4F" w:rsidRDefault="00012E4F" w:rsidP="00012E4F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012E4F">
                                    <w:rPr>
                                      <w:b/>
                                      <w:bCs/>
                                    </w:rPr>
                                    <w:t>Thanksgiving Holidays! Have a safe and wonderful week!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9CE06C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225.9pt;margin-top:2.45pt;width:363pt;height:2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/dISgIAAKEEAAAOAAAAZHJzL2Uyb0RvYy54bWysVMFuGjEQvVfqP1i+lwVCaIKyRDQRVaUo&#10;iUSqnI3XG1b1elzbsEu/vs/ehZC0p6oXM555+zzzZoar67bWbKecr8jkfDQYcqaMpKIyLzn//rT8&#10;dMGZD8IUQpNROd8rz6/nHz9cNXamxrQhXSjHQGL8rLE534RgZ1nm5UbVwg/IKoNgSa4WAVf3khVO&#10;NGCvdTYeDqdZQ66wjqTyHt7bLsjnib8slQwPZelVYDrnyC2k06VzHc9sfiVmL07YTSX7NMQ/ZFGL&#10;yuDRI9WtCIJtXfUHVV1JR57KMJBUZ1SWlVSpBlQzGr6rZrURVqVaII63R5n8/6OV97tHx6oi52PO&#10;jKjRoifVBvaFWjaO6jTWzwBaWcBCCze6fPB7OGPRbenq+ItyGOLQeX/UNpJJOCfTEQpESCJ2Nhlf&#10;wgZ99vq1dT58VVSzaOTcoXdJUrG786GDHiDxMU+6KpaV1ukS50XdaMd2Ap3WIeUI8jcobViT8+nZ&#10;+TARv4lF6uP3ay3kjz69ExT4tEHOUZOu9miFdt32Qq2p2EMnR92ceSuXFXjvhA+PwmGwUD+WJTzg&#10;KDUhGeotzjbkfv3NH/HoN6KcNRjUnPufW+EUZ/qbwSRcjiaTONnpMjn/PMbFnUbWpxGzrW8ICo2w&#10;llYmM+KDPpilo/oZO7WIryIkjMTbOQ8H8yZ064OdlGqxSCDMshXhzqysjNSxI1HPp/ZZONv3M2AS&#10;7ukw0mL2rq0dNn5paLENVFap51HgTtVed+xBmpp+Z+Oind4T6vWfZf4bAAD//wMAUEsDBBQABgAI&#10;AAAAIQCjdlVz3gAAAAkBAAAPAAAAZHJzL2Rvd25yZXYueG1sTI8xT8MwFIR3JP6D9ZDYWqdRCkka&#10;pwJUWJhaEPNr/Gpbje0odtPw7zETjKc73X3XbGfbs4nGYLwTsFpmwMh1XhqnBHx+vC5KYCGik9h7&#10;RwK+KcC2vb1psJb+6vY0HaJiqcSFGgXoGIea89BpshiWfiCXvJMfLcYkR8XliNdUbnueZ9kDt2hc&#10;WtA40Ium7ny4WAG7Z1WprsRR70ppzDR/nd7VmxD3d/PTBlikOf6F4Rc/oUObmI7+4mRgvYBFsV4l&#10;9iigqIClQP5Y5MCOAtZlBbxt+P8H7Q8AAAD//wMAUEsBAi0AFAAGAAgAAAAhALaDOJL+AAAA4QEA&#10;ABMAAAAAAAAAAAAAAAAAAAAAAFtDb250ZW50X1R5cGVzXS54bWxQSwECLQAUAAYACAAAACEAOP0h&#10;/9YAAACUAQAACwAAAAAAAAAAAAAAAAAvAQAAX3JlbHMvLnJlbHNQSwECLQAUAAYACAAAACEAck/3&#10;SEoCAAChBAAADgAAAAAAAAAAAAAAAAAuAgAAZHJzL2Uyb0RvYy54bWxQSwECLQAUAAYACAAAACEA&#10;o3ZVc94AAAAJAQAADwAAAAAAAAAAAAAAAACkBAAAZHJzL2Rvd25yZXYueG1sUEsFBgAAAAAEAAQA&#10;8wAAAK8FAAAAAA==&#10;" fillcolor="white [3201]" strokeweight=".5pt">
                      <v:textbox>
                        <w:txbxContent>
                          <w:p w14:paraId="2A48053F" w14:textId="0DC02CBD" w:rsidR="00012E4F" w:rsidRPr="00012E4F" w:rsidRDefault="00012E4F" w:rsidP="00012E4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12E4F">
                              <w:rPr>
                                <w:b/>
                                <w:bCs/>
                              </w:rPr>
                              <w:t>Thanksgiving Holidays! Have a safe and wonderful week!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0A31C80F" w14:textId="77777777" w:rsidR="00EA415B" w:rsidRDefault="00EA415B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32D4995A" w14:textId="77777777" w:rsidR="00EA415B" w:rsidRDefault="00EA415B"/>
        </w:tc>
      </w:tr>
      <w:tr w:rsidR="00EA415B" w14:paraId="77139B26" w14:textId="77777777" w:rsidTr="00FA13DA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612F7A40" w14:textId="66BACD8F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 w:rsidR="00531012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 w:rsidR="00531012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531012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 w:rsidR="00531012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531012"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 w:rsidR="00531012"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516" w:type="dxa"/>
            <w:tcBorders>
              <w:top w:val="single" w:sz="6" w:space="0" w:color="BFBFBF" w:themeColor="background1" w:themeShade="BF"/>
              <w:bottom w:val="nil"/>
            </w:tcBorders>
          </w:tcPr>
          <w:p w14:paraId="7571D5F8" w14:textId="2AD5BAF9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 w:rsidR="00531012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 w:rsidR="00531012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531012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 w:rsidR="00531012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531012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 w:rsidR="00531012"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530" w:type="dxa"/>
            <w:tcBorders>
              <w:top w:val="single" w:sz="6" w:space="0" w:color="BFBFBF" w:themeColor="background1" w:themeShade="BF"/>
              <w:bottom w:val="nil"/>
            </w:tcBorders>
          </w:tcPr>
          <w:p w14:paraId="2B2A7A70" w14:textId="7B781954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 w:rsidR="00531012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 w:rsidR="00531012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531012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 w:rsidR="00531012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531012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 w:rsidR="00531012"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584" w:type="dxa"/>
            <w:tcBorders>
              <w:top w:val="single" w:sz="6" w:space="0" w:color="BFBFBF" w:themeColor="background1" w:themeShade="BF"/>
              <w:bottom w:val="nil"/>
            </w:tcBorders>
          </w:tcPr>
          <w:p w14:paraId="17A7F188" w14:textId="06948DB1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 w:rsidR="00531012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 w:rsidR="00531012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531012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 w:rsidR="0054464E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20E9B5E4" w14:textId="11842B10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 w:rsidR="00531012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 w:rsidR="0054464E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531012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 w:rsidR="0054464E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531012"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40F3AA3E" w14:textId="1E9DAC9E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 w:rsidR="00531012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 w:rsidR="0054464E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531012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 w:rsidR="0054464E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531012"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5ED6F220" w14:textId="2D0EFDEB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 w:rsidR="00531012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 w:rsidR="0054464E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531012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 w:rsidR="0054464E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531012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end"/>
            </w:r>
          </w:p>
        </w:tc>
      </w:tr>
      <w:tr w:rsidR="00EA415B" w14:paraId="6A88EF08" w14:textId="77777777" w:rsidTr="00012E4F">
        <w:trPr>
          <w:trHeight w:hRule="exact" w:val="1206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463405BA" w14:textId="77777777" w:rsidR="00EA415B" w:rsidRDefault="00EA415B"/>
        </w:tc>
        <w:tc>
          <w:tcPr>
            <w:tcW w:w="1516" w:type="dxa"/>
            <w:tcBorders>
              <w:top w:val="nil"/>
              <w:bottom w:val="single" w:sz="6" w:space="0" w:color="BFBFBF" w:themeColor="background1" w:themeShade="BF"/>
            </w:tcBorders>
          </w:tcPr>
          <w:p w14:paraId="3697A1FB" w14:textId="77777777" w:rsidR="00EA415B" w:rsidRDefault="007E5B27">
            <w:r>
              <w:t>Cheeseburgers</w:t>
            </w:r>
          </w:p>
          <w:p w14:paraId="3320FA44" w14:textId="77777777" w:rsidR="007E5B27" w:rsidRDefault="007E5B27">
            <w:r>
              <w:t>Potato Wedges</w:t>
            </w:r>
          </w:p>
          <w:p w14:paraId="4A9C237B" w14:textId="77777777" w:rsidR="007E5B27" w:rsidRDefault="007E5B27">
            <w:r>
              <w:t>Green beans</w:t>
            </w:r>
          </w:p>
          <w:p w14:paraId="54CC9366" w14:textId="5CC28CCC" w:rsidR="007E5B27" w:rsidRDefault="007E5B27">
            <w:r>
              <w:t>juice</w:t>
            </w:r>
          </w:p>
        </w:tc>
        <w:tc>
          <w:tcPr>
            <w:tcW w:w="1530" w:type="dxa"/>
            <w:tcBorders>
              <w:top w:val="nil"/>
              <w:bottom w:val="single" w:sz="6" w:space="0" w:color="BFBFBF" w:themeColor="background1" w:themeShade="BF"/>
            </w:tcBorders>
          </w:tcPr>
          <w:p w14:paraId="4A82CDE4" w14:textId="77777777" w:rsidR="00EA415B" w:rsidRDefault="007E5B27">
            <w:r>
              <w:t>Chicken Nuggets</w:t>
            </w:r>
          </w:p>
          <w:p w14:paraId="458DCB47" w14:textId="3C2FCDE6" w:rsidR="007E5B27" w:rsidRDefault="007E5B27">
            <w:r>
              <w:t>Mac and Cheese</w:t>
            </w:r>
          </w:p>
          <w:p w14:paraId="10FABB90" w14:textId="0C913F40" w:rsidR="007E5B27" w:rsidRDefault="007E5B27">
            <w:r>
              <w:t>Carrots</w:t>
            </w:r>
          </w:p>
          <w:p w14:paraId="473FA04C" w14:textId="6739E4F4" w:rsidR="007E5B27" w:rsidRDefault="007E5B27" w:rsidP="00012E4F">
            <w:r>
              <w:t>Fruit cup</w:t>
            </w:r>
          </w:p>
        </w:tc>
        <w:tc>
          <w:tcPr>
            <w:tcW w:w="1584" w:type="dxa"/>
            <w:tcBorders>
              <w:top w:val="nil"/>
              <w:bottom w:val="single" w:sz="6" w:space="0" w:color="BFBFBF" w:themeColor="background1" w:themeShade="BF"/>
            </w:tcBorders>
          </w:tcPr>
          <w:p w14:paraId="6EF56131" w14:textId="77777777" w:rsidR="00EA415B" w:rsidRDefault="00EA415B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569E8FFB" w14:textId="77777777" w:rsidR="00EA415B" w:rsidRDefault="00EA415B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1C0681B4" w14:textId="77777777" w:rsidR="00EA415B" w:rsidRDefault="00EA415B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40AA90FC" w14:textId="77777777" w:rsidR="00EA415B" w:rsidRDefault="00EA415B"/>
        </w:tc>
      </w:tr>
    </w:tbl>
    <w:p w14:paraId="2B3B3C79" w14:textId="5AB77B3C" w:rsidR="00EA415B" w:rsidRDefault="00EA415B" w:rsidP="00012E4F">
      <w:pPr>
        <w:pStyle w:val="Quote"/>
      </w:pPr>
    </w:p>
    <w:sectPr w:rsidR="00EA415B">
      <w:pgSz w:w="12240" w:h="15840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B61E1" w14:textId="77777777" w:rsidR="00785CC8" w:rsidRDefault="00785CC8">
      <w:pPr>
        <w:spacing w:before="0" w:after="0"/>
      </w:pPr>
      <w:r>
        <w:separator/>
      </w:r>
    </w:p>
  </w:endnote>
  <w:endnote w:type="continuationSeparator" w:id="0">
    <w:p w14:paraId="7FEAF37E" w14:textId="77777777" w:rsidR="00785CC8" w:rsidRDefault="00785CC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AB8585" w14:textId="77777777" w:rsidR="00785CC8" w:rsidRDefault="00785CC8">
      <w:pPr>
        <w:spacing w:before="0" w:after="0"/>
      </w:pPr>
      <w:r>
        <w:separator/>
      </w:r>
    </w:p>
  </w:footnote>
  <w:footnote w:type="continuationSeparator" w:id="0">
    <w:p w14:paraId="661D89FC" w14:textId="77777777" w:rsidR="00785CC8" w:rsidRDefault="00785CC8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DC5CD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6C397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0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909EC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0AF67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20E08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2EF68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E8C75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A4D74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EC049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11/30/2021"/>
    <w:docVar w:name="MonthStart" w:val="11/1/2021"/>
    <w:docVar w:name="ShowDynamicGuides" w:val="1"/>
    <w:docVar w:name="ShowMarginGuides" w:val="0"/>
    <w:docVar w:name="ShowOutlines" w:val="0"/>
    <w:docVar w:name="ShowStaticGuides" w:val="0"/>
  </w:docVars>
  <w:rsids>
    <w:rsidRoot w:val="00531012"/>
    <w:rsid w:val="00012E4F"/>
    <w:rsid w:val="00124ADC"/>
    <w:rsid w:val="00193E15"/>
    <w:rsid w:val="0025748C"/>
    <w:rsid w:val="002F7032"/>
    <w:rsid w:val="00320970"/>
    <w:rsid w:val="00375B27"/>
    <w:rsid w:val="00531012"/>
    <w:rsid w:val="0054464E"/>
    <w:rsid w:val="005B0C48"/>
    <w:rsid w:val="005C1ACC"/>
    <w:rsid w:val="0064687B"/>
    <w:rsid w:val="006B2635"/>
    <w:rsid w:val="00727D33"/>
    <w:rsid w:val="00785CC8"/>
    <w:rsid w:val="007E5B27"/>
    <w:rsid w:val="00812DAD"/>
    <w:rsid w:val="0081356A"/>
    <w:rsid w:val="008D7935"/>
    <w:rsid w:val="008F0AEB"/>
    <w:rsid w:val="00925ED9"/>
    <w:rsid w:val="00997C7D"/>
    <w:rsid w:val="009A164A"/>
    <w:rsid w:val="009A7C5B"/>
    <w:rsid w:val="00B864F3"/>
    <w:rsid w:val="00BC6A26"/>
    <w:rsid w:val="00BF0FEE"/>
    <w:rsid w:val="00BF4383"/>
    <w:rsid w:val="00C41633"/>
    <w:rsid w:val="00CB00F4"/>
    <w:rsid w:val="00D86D82"/>
    <w:rsid w:val="00E52FF7"/>
    <w:rsid w:val="00EA415B"/>
    <w:rsid w:val="00F047ED"/>
    <w:rsid w:val="00FA1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92DEA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 w:qFormat="1"/>
    <w:lsdException w:name="Emphasis" w:semiHidden="1" w:uiPriority="9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9" w:unhideWhenUsed="1" w:qFormat="1"/>
    <w:lsdException w:name="Subtle Reference" w:semiHidden="1" w:uiPriority="9" w:unhideWhenUsed="1" w:qFormat="1"/>
    <w:lsdException w:name="Intense Reference" w:semiHidden="1" w:uiPriority="9" w:unhideWhenUsed="1" w:qFormat="1"/>
    <w:lsdException w:name="Book Title" w:semiHidden="1" w:uiPriority="9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D33"/>
  </w:style>
  <w:style w:type="paragraph" w:styleId="Heading1">
    <w:name w:val="heading 1"/>
    <w:basedOn w:val="Normal"/>
    <w:next w:val="Normal"/>
    <w:link w:val="Heading1Char"/>
    <w:uiPriority w:val="9"/>
    <w:semiHidden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5"/>
    <w:qFormat/>
    <w:pPr>
      <w:spacing w:after="120" w:line="276" w:lineRule="auto"/>
    </w:pPr>
  </w:style>
  <w:style w:type="character" w:customStyle="1" w:styleId="BodyTextChar">
    <w:name w:val="Body Text Char"/>
    <w:basedOn w:val="DefaultParagraphFont"/>
    <w:link w:val="BodyText"/>
    <w:uiPriority w:val="5"/>
    <w:rPr>
      <w:sz w:val="20"/>
    </w:rPr>
  </w:style>
  <w:style w:type="paragraph" w:customStyle="1" w:styleId="Month">
    <w:name w:val="Month"/>
    <w:basedOn w:val="Normal"/>
    <w:uiPriority w:val="1"/>
    <w:unhideWhenUsed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3"/>
    <w:unhideWhenUsed/>
    <w:qFormat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4"/>
    <w:qFormat/>
    <w:pPr>
      <w:spacing w:before="240" w:after="120"/>
    </w:pPr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4"/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paragraph" w:customStyle="1" w:styleId="Days">
    <w:name w:val="Days"/>
    <w:basedOn w:val="Normal"/>
    <w:uiPriority w:val="6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7"/>
    <w:qFormat/>
    <w:pPr>
      <w:spacing w:before="0" w:after="0"/>
      <w:jc w:val="right"/>
    </w:pPr>
    <w:rPr>
      <w:color w:val="7F7F7F" w:themeColor="text1" w:themeTint="80"/>
    </w:rPr>
  </w:style>
  <w:style w:type="paragraph" w:styleId="BalloonText">
    <w:name w:val="Balloon Text"/>
    <w:basedOn w:val="Normal"/>
    <w:link w:val="BalloonText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19"/>
    <w:semiHidden/>
    <w:unhideWhenUsed/>
  </w:style>
  <w:style w:type="paragraph" w:styleId="BlockText">
    <w:name w:val="Block Text"/>
    <w:basedOn w:val="Normal"/>
    <w:uiPriority w:val="19"/>
    <w:semiHidden/>
    <w:unhideWhenUsed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BodyText2">
    <w:name w:val="Body Text 2"/>
    <w:basedOn w:val="Normal"/>
    <w:link w:val="BodyText2Char"/>
    <w:uiPriority w:val="19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9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9"/>
    <w:semiHidden/>
    <w:unhideWhenUsed/>
    <w:pPr>
      <w:spacing w:after="0" w:line="240" w:lineRule="auto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9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9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9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9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9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9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9"/>
    <w:semiHidden/>
    <w:rPr>
      <w:sz w:val="16"/>
      <w:szCs w:val="16"/>
    </w:rPr>
  </w:style>
  <w:style w:type="paragraph" w:styleId="Caption">
    <w:name w:val="caption"/>
    <w:basedOn w:val="Normal"/>
    <w:next w:val="Normal"/>
    <w:uiPriority w:val="9"/>
    <w:semiHidden/>
    <w:unhideWhenUsed/>
    <w:qFormat/>
    <w:pPr>
      <w:spacing w:after="200"/>
    </w:pPr>
    <w:rPr>
      <w:b/>
      <w:bCs/>
      <w:color w:val="92BC00" w:themeColor="accent1"/>
    </w:rPr>
  </w:style>
  <w:style w:type="paragraph" w:styleId="Closing">
    <w:name w:val="Closing"/>
    <w:basedOn w:val="Normal"/>
    <w:link w:val="ClosingChar"/>
    <w:uiPriority w:val="19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9"/>
    <w:semiHidden/>
    <w:rPr>
      <w:sz w:val="20"/>
    </w:rPr>
  </w:style>
  <w:style w:type="paragraph" w:styleId="CommentText">
    <w:name w:val="annotation text"/>
    <w:basedOn w:val="Normal"/>
    <w:link w:val="CommentTextChar"/>
    <w:uiPriority w:val="19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9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9"/>
    <w:semiHidden/>
    <w:unhideWhenUsed/>
  </w:style>
  <w:style w:type="character" w:customStyle="1" w:styleId="DateChar">
    <w:name w:val="Date Char"/>
    <w:basedOn w:val="DefaultParagraphFont"/>
    <w:link w:val="Date"/>
    <w:uiPriority w:val="19"/>
    <w:semiHidden/>
    <w:rPr>
      <w:sz w:val="20"/>
    </w:rPr>
  </w:style>
  <w:style w:type="paragraph" w:styleId="DocumentMap">
    <w:name w:val="Document Map"/>
    <w:basedOn w:val="Normal"/>
    <w:link w:val="DocumentMap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9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9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9"/>
    <w:semiHidden/>
    <w:rPr>
      <w:sz w:val="20"/>
    </w:rPr>
  </w:style>
  <w:style w:type="paragraph" w:styleId="EndnoteText">
    <w:name w:val="endnote text"/>
    <w:basedOn w:val="Normal"/>
    <w:link w:val="EndnoteTextChar"/>
    <w:uiPriority w:val="19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9"/>
    <w:semiHidden/>
    <w:rPr>
      <w:sz w:val="20"/>
      <w:szCs w:val="20"/>
    </w:rPr>
  </w:style>
  <w:style w:type="paragraph" w:styleId="EnvelopeAddress">
    <w:name w:val="envelope address"/>
    <w:basedOn w:val="Normal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Header">
    <w:name w:val="header"/>
    <w:basedOn w:val="Normal"/>
    <w:link w:val="HeaderChar"/>
    <w:uiPriority w:val="99"/>
    <w:semiHidden/>
    <w:pPr>
      <w:spacing w:before="0" w:after="0"/>
    </w:pPr>
  </w:style>
  <w:style w:type="paragraph" w:styleId="FootnoteText">
    <w:name w:val="footnote text"/>
    <w:basedOn w:val="Normal"/>
    <w:link w:val="FootnoteTextChar"/>
    <w:uiPriority w:val="19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9"/>
    <w:semiHidden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27D33"/>
  </w:style>
  <w:style w:type="paragraph" w:styleId="Footer">
    <w:name w:val="footer"/>
    <w:basedOn w:val="Normal"/>
    <w:link w:val="FooterChar"/>
    <w:uiPriority w:val="99"/>
    <w:semiHidden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semiHidden/>
    <w:rsid w:val="00727D33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19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9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9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9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9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"/>
    <w:semiHidden/>
    <w:pPr>
      <w:spacing w:before="0" w:after="0"/>
    </w:pPr>
  </w:style>
  <w:style w:type="paragraph" w:styleId="NormalWeb">
    <w:name w:val="Normal (Web)"/>
    <w:basedOn w:val="Normal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9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9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9"/>
    <w:semiHidden/>
    <w:rPr>
      <w:sz w:val="20"/>
    </w:rPr>
  </w:style>
  <w:style w:type="paragraph" w:styleId="PlainText">
    <w:name w:val="Plain Text"/>
    <w:basedOn w:val="Normal"/>
    <w:link w:val="PlainTextChar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9"/>
    <w:semiHidden/>
    <w:rPr>
      <w:rFonts w:ascii="Consolas" w:hAnsi="Consolas"/>
      <w:sz w:val="21"/>
      <w:szCs w:val="21"/>
    </w:rPr>
  </w:style>
  <w:style w:type="paragraph" w:styleId="Quote">
    <w:name w:val="Quote"/>
    <w:basedOn w:val="Normal"/>
    <w:link w:val="QuoteChar"/>
    <w:uiPriority w:val="8"/>
    <w:unhideWhenUsed/>
    <w:qFormat/>
    <w:pPr>
      <w:spacing w:before="240" w:after="0" w:line="276" w:lineRule="auto"/>
      <w:contextualSpacing/>
      <w:jc w:val="center"/>
    </w:pPr>
    <w:rPr>
      <w:iCs/>
    </w:rPr>
  </w:style>
  <w:style w:type="character" w:customStyle="1" w:styleId="QuoteChar">
    <w:name w:val="Quote Char"/>
    <w:basedOn w:val="DefaultParagraphFont"/>
    <w:link w:val="Quote"/>
    <w:uiPriority w:val="8"/>
    <w:rPr>
      <w:iCs/>
    </w:rPr>
  </w:style>
  <w:style w:type="paragraph" w:styleId="Salutation">
    <w:name w:val="Salutation"/>
    <w:basedOn w:val="Normal"/>
    <w:next w:val="Normal"/>
    <w:link w:val="SalutationChar"/>
    <w:uiPriority w:val="19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9"/>
    <w:semiHidden/>
    <w:rPr>
      <w:sz w:val="20"/>
    </w:rPr>
  </w:style>
  <w:style w:type="paragraph" w:styleId="Signature">
    <w:name w:val="Signature"/>
    <w:basedOn w:val="Normal"/>
    <w:link w:val="SignatureChar"/>
    <w:uiPriority w:val="19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9"/>
    <w:semiHidden/>
    <w:rPr>
      <w:sz w:val="20"/>
    </w:rPr>
  </w:style>
  <w:style w:type="paragraph" w:styleId="TableofAuthorities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9"/>
    <w:semiHidden/>
    <w:unhideWhenUsed/>
  </w:style>
  <w:style w:type="paragraph" w:styleId="TOAHeading">
    <w:name w:val="toa heading"/>
    <w:basedOn w:val="Normal"/>
    <w:next w:val="Normal"/>
    <w:uiPriority w:val="14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4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4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4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4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4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4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4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4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4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4"/>
    <w:semiHidden/>
    <w:unhideWhenUsed/>
    <w:qFormat/>
    <w:pPr>
      <w:outlineLvl w:val="9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D33"/>
  </w:style>
  <w:style w:type="table" w:styleId="PlainTable4">
    <w:name w:val="Plain Table 4"/>
    <w:basedOn w:val="TableNorma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ceholderText">
    <w:name w:val="Placeholder Text"/>
    <w:basedOn w:val="DefaultParagraphFont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publicdomainpictures.net/en/view-image.php?image=272459&amp;picture=happy-thanksgiving-turkey-greeting" TargetMode="Externa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SAHi\AppData\Local\Microsoft\Office\16.0\DTS\en-US%7bE41CFDCF-3D65-433A-BFFC-632A50729437%7d\%7b6300A432-9BC7-4824-985D-BFBA7FDFD831%7dtf16382941_win32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86AF440D0874C1290223225A1F794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BFB4D5-93B7-4B1D-A8C4-23E384FF4448}"/>
      </w:docPartPr>
      <w:docPartBody>
        <w:p w:rsidR="00765BAC" w:rsidRDefault="003620BC">
          <w:pPr>
            <w:pStyle w:val="286AF440D0874C1290223225A1F79418"/>
          </w:pPr>
          <w:r>
            <w:t>Sunday</w:t>
          </w:r>
        </w:p>
      </w:docPartBody>
    </w:docPart>
    <w:docPart>
      <w:docPartPr>
        <w:name w:val="E96BE45F71D24D1FBF1FDB879C35F8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5D0C52-0801-46CD-805F-6968EADAFEE3}"/>
      </w:docPartPr>
      <w:docPartBody>
        <w:p w:rsidR="00765BAC" w:rsidRDefault="003620BC">
          <w:pPr>
            <w:pStyle w:val="E96BE45F71D24D1FBF1FDB879C35F874"/>
          </w:pPr>
          <w:r>
            <w:t>Monday</w:t>
          </w:r>
        </w:p>
      </w:docPartBody>
    </w:docPart>
    <w:docPart>
      <w:docPartPr>
        <w:name w:val="AE7717040D814953BD158E7D592AF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0F272D-252C-418F-B39B-C88BBA1EC1B3}"/>
      </w:docPartPr>
      <w:docPartBody>
        <w:p w:rsidR="00765BAC" w:rsidRDefault="003620BC">
          <w:pPr>
            <w:pStyle w:val="AE7717040D814953BD158E7D592AF8D2"/>
          </w:pPr>
          <w:r>
            <w:t>Tuesday</w:t>
          </w:r>
        </w:p>
      </w:docPartBody>
    </w:docPart>
    <w:docPart>
      <w:docPartPr>
        <w:name w:val="4FAFC353DD4945D1857CBE5A7FEFD2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9D37A5-B2F8-4B68-9441-3BF8FECDA337}"/>
      </w:docPartPr>
      <w:docPartBody>
        <w:p w:rsidR="00765BAC" w:rsidRDefault="003620BC">
          <w:pPr>
            <w:pStyle w:val="4FAFC353DD4945D1857CBE5A7FEFD226"/>
          </w:pPr>
          <w:r>
            <w:t>Wednesday</w:t>
          </w:r>
        </w:p>
      </w:docPartBody>
    </w:docPart>
    <w:docPart>
      <w:docPartPr>
        <w:name w:val="60FD22B4AB8B47B2A5F91F99D6B95C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1EBDEF-9014-46D6-9FDD-F83E3284A45E}"/>
      </w:docPartPr>
      <w:docPartBody>
        <w:p w:rsidR="00765BAC" w:rsidRDefault="003620BC">
          <w:pPr>
            <w:pStyle w:val="60FD22B4AB8B47B2A5F91F99D6B95C4C"/>
          </w:pPr>
          <w:r>
            <w:t>Thursday</w:t>
          </w:r>
        </w:p>
      </w:docPartBody>
    </w:docPart>
    <w:docPart>
      <w:docPartPr>
        <w:name w:val="86F07EBDF1D44DE4A67895D5E1E5CD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4BBC7B-E254-4080-A836-EB1343B9DCB0}"/>
      </w:docPartPr>
      <w:docPartBody>
        <w:p w:rsidR="00765BAC" w:rsidRDefault="003620BC">
          <w:pPr>
            <w:pStyle w:val="86F07EBDF1D44DE4A67895D5E1E5CDF4"/>
          </w:pPr>
          <w:r>
            <w:t>Friday</w:t>
          </w:r>
        </w:p>
      </w:docPartBody>
    </w:docPart>
    <w:docPart>
      <w:docPartPr>
        <w:name w:val="2B7CF0FC87924E3F9B29E027EE4F95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F31215-D8E1-4632-BCAA-4E2BBA9B7F03}"/>
      </w:docPartPr>
      <w:docPartBody>
        <w:p w:rsidR="00765BAC" w:rsidRDefault="003620BC">
          <w:pPr>
            <w:pStyle w:val="2B7CF0FC87924E3F9B29E027EE4F9504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BAC"/>
    <w:rsid w:val="003620BC"/>
    <w:rsid w:val="00765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D9834033BA2463890B2C350CEF49726">
    <w:name w:val="4D9834033BA2463890B2C350CEF49726"/>
    <w:rsid w:val="00765BAC"/>
  </w:style>
  <w:style w:type="paragraph" w:customStyle="1" w:styleId="DEB3EA80AFE744659FE51CDD752DE630">
    <w:name w:val="DEB3EA80AFE744659FE51CDD752DE630"/>
    <w:rsid w:val="00765BAC"/>
  </w:style>
  <w:style w:type="paragraph" w:customStyle="1" w:styleId="9DB105BFBA804093AC21A3EFB82C8952">
    <w:name w:val="9DB105BFBA804093AC21A3EFB82C8952"/>
    <w:rsid w:val="00765BAC"/>
  </w:style>
  <w:style w:type="paragraph" w:customStyle="1" w:styleId="286AF440D0874C1290223225A1F79418">
    <w:name w:val="286AF440D0874C1290223225A1F79418"/>
  </w:style>
  <w:style w:type="paragraph" w:customStyle="1" w:styleId="E96BE45F71D24D1FBF1FDB879C35F874">
    <w:name w:val="E96BE45F71D24D1FBF1FDB879C35F874"/>
  </w:style>
  <w:style w:type="paragraph" w:customStyle="1" w:styleId="AE7717040D814953BD158E7D592AF8D2">
    <w:name w:val="AE7717040D814953BD158E7D592AF8D2"/>
  </w:style>
  <w:style w:type="paragraph" w:customStyle="1" w:styleId="4FAFC353DD4945D1857CBE5A7FEFD226">
    <w:name w:val="4FAFC353DD4945D1857CBE5A7FEFD226"/>
  </w:style>
  <w:style w:type="paragraph" w:customStyle="1" w:styleId="60FD22B4AB8B47B2A5F91F99D6B95C4C">
    <w:name w:val="60FD22B4AB8B47B2A5F91F99D6B95C4C"/>
  </w:style>
  <w:style w:type="paragraph" w:customStyle="1" w:styleId="86F07EBDF1D44DE4A67895D5E1E5CDF4">
    <w:name w:val="86F07EBDF1D44DE4A67895D5E1E5CDF4"/>
  </w:style>
  <w:style w:type="paragraph" w:customStyle="1" w:styleId="2B7CF0FC87924E3F9B29E027EE4F9504">
    <w:name w:val="2B7CF0FC87924E3F9B29E027EE4F9504"/>
  </w:style>
  <w:style w:type="paragraph" w:customStyle="1" w:styleId="1233295EC73A407C872ACC4CA88CA235">
    <w:name w:val="1233295EC73A407C872ACC4CA88CA235"/>
  </w:style>
  <w:style w:type="paragraph" w:customStyle="1" w:styleId="5AD7986866F14436A517273C780B1534">
    <w:name w:val="5AD7986866F14436A517273C780B1534"/>
    <w:rsid w:val="00765BAC"/>
  </w:style>
  <w:style w:type="paragraph" w:customStyle="1" w:styleId="642573DACAE9459C9465179CA6F19031">
    <w:name w:val="642573DACAE9459C9465179CA6F19031"/>
    <w:rsid w:val="00765BAC"/>
  </w:style>
  <w:style w:type="paragraph" w:customStyle="1" w:styleId="876289C583674635A0933853F15D630A">
    <w:name w:val="876289C583674635A0933853F15D630A"/>
    <w:rsid w:val="00765BAC"/>
  </w:style>
  <w:style w:type="paragraph" w:customStyle="1" w:styleId="D650F8989A3D482CB05493B700251561">
    <w:name w:val="D650F8989A3D482CB05493B700251561"/>
    <w:rsid w:val="00765BA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napshot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Snapshot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4.xml><?xml version="1.0" encoding="utf-8"?>
<customUI xmlns="http://schemas.microsoft.com/office/2009/07/customui" onLoad="Ribbon_Load">
  <ribbon>
    <tabs>
      <tab id="customTab" label="Calendar" insertBeforeMso="TabHome">
        <group id="Calendar" label="Calendar">
          <button id="NewDates" visible="true" size="large" label="Select New Dates" keytip="D" screentip="Select a new month and year for this calendar." onAction="CustomizeCalendar" imageMso="CalendarMonthDetailsSplitButton"/>
        </group>
        <group id="Themes" label="Themes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/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1" ma:contentTypeDescription="Create a new document." ma:contentTypeScope="" ma:versionID="64dfb1555687e0874b4304b796b5b0c7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e6e4c555b5e194d05b7203de9c4567b3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  <xsd:element ref="ns4:TaxCatchAll" minOccurs="0"/>
                <xsd:element ref="ns2:ImageTagsTaxHTField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3EC25A-01A7-4795-AEBA-53B8FA6A64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468B0F48-61A1-48C0-94B0-958154C5B0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94E892-7746-4C5A-8588-DC5B12C4098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{6300A432-9BC7-4824-985D-BFBA7FDFD831}tf16382941_win32</Template>
  <TotalTime>0</TotalTime>
  <Pages>2</Pages>
  <Words>400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2678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2021-11-04T16:52:00Z</dcterms:created>
  <dcterms:modified xsi:type="dcterms:W3CDTF">2021-11-04T16:52:00Z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